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0FEA9" w14:textId="77777777" w:rsidR="004A25AF" w:rsidRDefault="004A25AF" w:rsidP="004A25AF">
      <w:r>
        <w:rPr>
          <w:b/>
          <w:lang w:eastAsia="pl-PL"/>
        </w:rPr>
        <w:t xml:space="preserve">                                                                                                                                  </w:t>
      </w:r>
    </w:p>
    <w:p w14:paraId="5676502B" w14:textId="77777777" w:rsidR="004A25AF" w:rsidRDefault="004A25AF" w:rsidP="004A25AF">
      <w:pPr>
        <w:rPr>
          <w:b/>
          <w:lang w:eastAsia="pl-PL"/>
        </w:rPr>
      </w:pPr>
    </w:p>
    <w:p w14:paraId="2B7EDF2A" w14:textId="77777777" w:rsidR="004A25AF" w:rsidRDefault="004A25AF" w:rsidP="004A25AF">
      <w:pPr>
        <w:jc w:val="center"/>
        <w:rPr>
          <w:b/>
          <w:u w:val="single"/>
        </w:rPr>
      </w:pPr>
      <w:r>
        <w:rPr>
          <w:b/>
          <w:u w:val="single"/>
        </w:rPr>
        <w:t>PROPOZYCJA WSPÓŁPRACY Z KRAJAMI PARTNERSKIMI</w:t>
      </w:r>
      <w:r>
        <w:rPr>
          <w:rStyle w:val="Odwoanieprzypisudolnego"/>
          <w:b/>
          <w:u w:val="single"/>
        </w:rPr>
        <w:footnoteReference w:id="1"/>
      </w:r>
    </w:p>
    <w:p w14:paraId="78EE8DD5" w14:textId="77777777" w:rsidR="004A25AF" w:rsidRDefault="004A25AF" w:rsidP="004A25AF">
      <w:pPr>
        <w:jc w:val="center"/>
        <w:rPr>
          <w:b/>
          <w:u w:val="single"/>
        </w:rPr>
      </w:pPr>
    </w:p>
    <w:p w14:paraId="66D97B2F" w14:textId="595DBBDE" w:rsidR="004A25AF" w:rsidRPr="00B67B3D" w:rsidRDefault="00B67B3D" w:rsidP="00EE2A7D">
      <w:pPr>
        <w:jc w:val="both"/>
        <w:rPr>
          <w:sz w:val="20"/>
        </w:rPr>
      </w:pPr>
      <w:r w:rsidRPr="00B67B3D">
        <w:rPr>
          <w:sz w:val="20"/>
        </w:rPr>
        <w:t>Formularz służy do zgłaszania instytucji partnerskich przez pracowników UKEN w celu uwzględnienia ich w konkursie wniosków Erasmus+ KA171 (mobilność z krajami partnerskimi).</w:t>
      </w:r>
      <w:r w:rsidR="00EE2A7D">
        <w:rPr>
          <w:sz w:val="20"/>
        </w:rPr>
        <w:t xml:space="preserve"> </w:t>
      </w:r>
      <w:r w:rsidR="00EE2A7D" w:rsidRPr="00EE2A7D">
        <w:rPr>
          <w:sz w:val="20"/>
        </w:rPr>
        <w:t>Zgłoszenie powinno dotyczyć instytucji, z którymi planowana jest mobilność studentów lub pracowników (dydaktyczna bądź szkoleniowa) w ramach programu Erasmus+.</w:t>
      </w:r>
      <w:r w:rsidR="00EE2A7D">
        <w:rPr>
          <w:sz w:val="20"/>
        </w:rPr>
        <w:t xml:space="preserve"> </w:t>
      </w:r>
      <w:r w:rsidR="00EE2A7D" w:rsidRPr="00EE2A7D">
        <w:rPr>
          <w:sz w:val="20"/>
        </w:rPr>
        <w:t>Wypełniony formularz należy przekazać do Biura Współpracy Międzynarodowej w wyznaczonym terminie naboru.</w:t>
      </w:r>
    </w:p>
    <w:p w14:paraId="00588A0E" w14:textId="77777777" w:rsidR="004A25AF" w:rsidRDefault="004A25AF" w:rsidP="004A25AF">
      <w:pPr>
        <w:jc w:val="center"/>
        <w:rPr>
          <w:b/>
          <w:u w:val="single"/>
        </w:rPr>
      </w:pPr>
    </w:p>
    <w:p w14:paraId="13EE52FF" w14:textId="4057B8C7" w:rsidR="004A25AF" w:rsidRDefault="004A25AF" w:rsidP="004A25AF">
      <w:pPr>
        <w:jc w:val="center"/>
      </w:pPr>
      <w:r>
        <w:rPr>
          <w:b/>
          <w:u w:val="single"/>
        </w:rPr>
        <w:br/>
      </w:r>
    </w:p>
    <w:p w14:paraId="38F2BE27" w14:textId="77777777" w:rsidR="004A25AF" w:rsidRDefault="004A25AF" w:rsidP="004A25AF">
      <w:pPr>
        <w:ind w:left="4956" w:firstLine="708"/>
        <w:jc w:val="right"/>
        <w:rPr>
          <w:i/>
        </w:rPr>
      </w:pPr>
      <w:r>
        <w:rPr>
          <w:i/>
        </w:rPr>
        <w:t>Data:…………………..</w:t>
      </w:r>
    </w:p>
    <w:p w14:paraId="5375BCE0" w14:textId="77777777" w:rsidR="004A25AF" w:rsidRDefault="004A25AF" w:rsidP="004A25AF">
      <w:pPr>
        <w:rPr>
          <w:b/>
          <w:u w:val="single"/>
        </w:rPr>
      </w:pPr>
      <w:r>
        <w:rPr>
          <w:b/>
          <w:u w:val="single"/>
        </w:rPr>
        <w:t>Informacje ogólne</w:t>
      </w:r>
    </w:p>
    <w:p w14:paraId="66DBCDFD" w14:textId="77777777" w:rsidR="004A25AF" w:rsidRDefault="004A25AF" w:rsidP="004A25AF">
      <w:pPr>
        <w:pStyle w:val="Akapitzlist"/>
        <w:numPr>
          <w:ilvl w:val="0"/>
          <w:numId w:val="2"/>
        </w:numPr>
        <w:rPr>
          <w:b/>
        </w:rPr>
      </w:pPr>
      <w:r>
        <w:rPr>
          <w:b/>
        </w:rPr>
        <w:t>Kraj:</w:t>
      </w:r>
    </w:p>
    <w:p w14:paraId="197A6357" w14:textId="77777777" w:rsidR="004A25AF" w:rsidRDefault="004A25AF" w:rsidP="004A25AF">
      <w:pPr>
        <w:pStyle w:val="Akapitzlist"/>
      </w:pPr>
    </w:p>
    <w:p w14:paraId="0741C0D3" w14:textId="77777777" w:rsidR="004A25AF" w:rsidRDefault="004A25AF" w:rsidP="004A25AF">
      <w:pPr>
        <w:pStyle w:val="Akapitzlist"/>
        <w:numPr>
          <w:ilvl w:val="0"/>
          <w:numId w:val="2"/>
        </w:numPr>
      </w:pPr>
      <w:r>
        <w:rPr>
          <w:b/>
        </w:rPr>
        <w:t>Rodzaj instytucji/</w:t>
      </w:r>
      <w:r>
        <w:rPr>
          <w:i/>
          <w:sz w:val="18"/>
          <w:szCs w:val="18"/>
        </w:rPr>
        <w:t>właściwe podkreślić</w:t>
      </w:r>
      <w:r>
        <w:rPr>
          <w:b/>
        </w:rPr>
        <w:t xml:space="preserve">         Uniwersytet                    Szkoła Wyższa                   Inny</w:t>
      </w:r>
    </w:p>
    <w:p w14:paraId="008F0552" w14:textId="77777777" w:rsidR="004A25AF" w:rsidRPr="00B67B3D" w:rsidRDefault="004A25AF" w:rsidP="00B67B3D">
      <w:pPr>
        <w:rPr>
          <w:b/>
        </w:rPr>
      </w:pPr>
    </w:p>
    <w:p w14:paraId="09CBC3C7" w14:textId="77777777" w:rsidR="004A25AF" w:rsidRDefault="004A25AF" w:rsidP="004A25AF">
      <w:pPr>
        <w:pStyle w:val="Akapitzlist"/>
        <w:numPr>
          <w:ilvl w:val="0"/>
          <w:numId w:val="2"/>
        </w:numPr>
        <w:rPr>
          <w:b/>
        </w:rPr>
      </w:pPr>
      <w:r>
        <w:rPr>
          <w:b/>
        </w:rPr>
        <w:t>Strona internetowa:</w:t>
      </w:r>
    </w:p>
    <w:p w14:paraId="69226A7B" w14:textId="77777777" w:rsidR="004A25AF" w:rsidRPr="00B67B3D" w:rsidRDefault="004A25AF" w:rsidP="00B67B3D">
      <w:pPr>
        <w:rPr>
          <w:b/>
        </w:rPr>
      </w:pPr>
    </w:p>
    <w:p w14:paraId="685BD712" w14:textId="77777777" w:rsidR="004A25AF" w:rsidRDefault="004A25AF" w:rsidP="004A25AF">
      <w:pPr>
        <w:pStyle w:val="Akapitzlist"/>
        <w:numPr>
          <w:ilvl w:val="0"/>
          <w:numId w:val="2"/>
        </w:numPr>
      </w:pPr>
      <w:r>
        <w:rPr>
          <w:b/>
        </w:rPr>
        <w:t xml:space="preserve">Opis instytucji </w:t>
      </w:r>
      <w:r>
        <w:rPr>
          <w:i/>
          <w:sz w:val="16"/>
          <w:szCs w:val="16"/>
        </w:rPr>
        <w:t>/max. 1000 znaków</w:t>
      </w:r>
    </w:p>
    <w:p w14:paraId="2656C2BB" w14:textId="77777777" w:rsidR="004A25AF" w:rsidRDefault="004A25AF" w:rsidP="004A25AF">
      <w:pPr>
        <w:pStyle w:val="Akapitzlist"/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B92DCA" wp14:editId="568E603C">
                <wp:simplePos x="0" y="0"/>
                <wp:positionH relativeFrom="column">
                  <wp:posOffset>364490</wp:posOffset>
                </wp:positionH>
                <wp:positionV relativeFrom="paragraph">
                  <wp:posOffset>115570</wp:posOffset>
                </wp:positionV>
                <wp:extent cx="5829300" cy="1692911"/>
                <wp:effectExtent l="0" t="0" r="19050" b="21590"/>
                <wp:wrapNone/>
                <wp:docPr id="3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16929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70C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46B186" w14:textId="77777777" w:rsidR="004A25AF" w:rsidRDefault="004A25AF" w:rsidP="004A25AF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9B92DC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8.7pt;margin-top:9.1pt;width:459pt;height:133.3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" strokecolor="#0070c0" strokeweight=".26467mm">
                <v:textbox>
                  <w:txbxContent>
                    <w:p w14:paraId="4B46B186" w14:textId="77777777" w:rsidR="004A25AF" w:rsidRDefault="004A25AF" w:rsidP="004A25AF"/>
                  </w:txbxContent>
                </v:textbox>
              </v:shape>
            </w:pict>
          </mc:Fallback>
        </mc:AlternateContent>
      </w:r>
    </w:p>
    <w:p w14:paraId="697936B4" w14:textId="77777777" w:rsidR="004A25AF" w:rsidRDefault="004A25AF" w:rsidP="004A25AF"/>
    <w:p w14:paraId="6A348F20" w14:textId="77777777" w:rsidR="004A25AF" w:rsidRDefault="004A25AF" w:rsidP="004A25AF">
      <w:pPr>
        <w:pStyle w:val="Akapitzlist"/>
        <w:rPr>
          <w:b/>
        </w:rPr>
      </w:pPr>
    </w:p>
    <w:p w14:paraId="7D63A280" w14:textId="77777777" w:rsidR="004A25AF" w:rsidRDefault="004A25AF" w:rsidP="004A25AF">
      <w:pPr>
        <w:pStyle w:val="Akapitzlist"/>
        <w:rPr>
          <w:b/>
        </w:rPr>
      </w:pPr>
    </w:p>
    <w:p w14:paraId="725E0D92" w14:textId="77777777" w:rsidR="004A25AF" w:rsidRDefault="004A25AF" w:rsidP="004A25AF">
      <w:pPr>
        <w:pStyle w:val="Akapitzlist"/>
        <w:rPr>
          <w:b/>
        </w:rPr>
      </w:pPr>
    </w:p>
    <w:p w14:paraId="1D3B8AA9" w14:textId="5FB4F3CE" w:rsidR="004A25AF" w:rsidRDefault="004A25AF" w:rsidP="004A25AF">
      <w:pPr>
        <w:pStyle w:val="Akapitzlist"/>
        <w:rPr>
          <w:b/>
        </w:rPr>
      </w:pPr>
    </w:p>
    <w:p w14:paraId="3BFA12EF" w14:textId="03B52EAC" w:rsidR="004A25AF" w:rsidRDefault="004A25AF" w:rsidP="004A25AF">
      <w:pPr>
        <w:pStyle w:val="Akapitzlist"/>
        <w:rPr>
          <w:b/>
        </w:rPr>
      </w:pPr>
    </w:p>
    <w:p w14:paraId="522102B3" w14:textId="77777777" w:rsidR="004A25AF" w:rsidRPr="00054908" w:rsidRDefault="004A25AF" w:rsidP="00054908">
      <w:pPr>
        <w:rPr>
          <w:b/>
        </w:rPr>
      </w:pPr>
    </w:p>
    <w:p w14:paraId="1043292C" w14:textId="154905AC" w:rsidR="004A25AF" w:rsidRDefault="004A25AF" w:rsidP="004A25AF">
      <w:pPr>
        <w:rPr>
          <w:b/>
        </w:rPr>
      </w:pPr>
    </w:p>
    <w:p w14:paraId="2D6B4A83" w14:textId="081651D2" w:rsidR="00B67B3D" w:rsidRDefault="00B67B3D" w:rsidP="004A25AF">
      <w:pPr>
        <w:rPr>
          <w:b/>
        </w:rPr>
      </w:pPr>
    </w:p>
    <w:p w14:paraId="5B4D8AAD" w14:textId="48CE0130" w:rsidR="00B67B3D" w:rsidRDefault="00B67B3D" w:rsidP="004A25AF">
      <w:pPr>
        <w:rPr>
          <w:b/>
        </w:rPr>
      </w:pPr>
    </w:p>
    <w:p w14:paraId="49F4C5E7" w14:textId="4E58FA5F" w:rsidR="00B67B3D" w:rsidRDefault="00B67B3D" w:rsidP="004A25AF">
      <w:pPr>
        <w:rPr>
          <w:b/>
        </w:rPr>
      </w:pPr>
    </w:p>
    <w:p w14:paraId="4689E4FB" w14:textId="77777777" w:rsidR="00B67B3D" w:rsidRDefault="00B67B3D" w:rsidP="004A25AF">
      <w:pPr>
        <w:rPr>
          <w:b/>
        </w:rPr>
      </w:pPr>
    </w:p>
    <w:p w14:paraId="54A4E5C0" w14:textId="77777777" w:rsidR="00421530" w:rsidRPr="00421530" w:rsidRDefault="004A25AF" w:rsidP="004A25AF">
      <w:pPr>
        <w:pStyle w:val="Akapitzlist"/>
        <w:numPr>
          <w:ilvl w:val="0"/>
          <w:numId w:val="2"/>
        </w:numPr>
      </w:pPr>
      <w:r>
        <w:rPr>
          <w:b/>
        </w:rPr>
        <w:t>Osoba kontaktowa z instytucji partnerskiej:</w:t>
      </w:r>
    </w:p>
    <w:p w14:paraId="7B8F442A" w14:textId="29F1170B" w:rsidR="004A25AF" w:rsidRDefault="00421530" w:rsidP="00421530">
      <w:pPr>
        <w:ind w:left="567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4A25AF" w:rsidRPr="00421530">
        <w:rPr>
          <w:sz w:val="20"/>
          <w:szCs w:val="20"/>
        </w:rPr>
        <w:t>Imię i Nazwisko:</w:t>
      </w:r>
    </w:p>
    <w:p w14:paraId="210DCE19" w14:textId="77777777" w:rsidR="00421530" w:rsidRDefault="00421530" w:rsidP="00421530"/>
    <w:p w14:paraId="4236EE87" w14:textId="77777777" w:rsidR="004A25AF" w:rsidRDefault="004A25AF" w:rsidP="004A25AF">
      <w:pPr>
        <w:pStyle w:val="Akapitzlist"/>
        <w:rPr>
          <w:sz w:val="20"/>
          <w:szCs w:val="20"/>
        </w:rPr>
      </w:pPr>
      <w:r>
        <w:rPr>
          <w:sz w:val="20"/>
          <w:szCs w:val="20"/>
        </w:rPr>
        <w:t xml:space="preserve"> Stanowisko:</w:t>
      </w:r>
    </w:p>
    <w:p w14:paraId="506980D7" w14:textId="77777777" w:rsidR="004A25AF" w:rsidRDefault="004A25AF" w:rsidP="004A25AF">
      <w:pPr>
        <w:pStyle w:val="Akapitzlist"/>
        <w:rPr>
          <w:sz w:val="20"/>
          <w:szCs w:val="20"/>
        </w:rPr>
      </w:pPr>
      <w:r>
        <w:rPr>
          <w:sz w:val="20"/>
          <w:szCs w:val="20"/>
        </w:rPr>
        <w:t xml:space="preserve"> Tel/e-mail:</w:t>
      </w:r>
    </w:p>
    <w:p w14:paraId="7A80A31A" w14:textId="77777777" w:rsidR="004A25AF" w:rsidRDefault="004A25AF" w:rsidP="004A25AF">
      <w:pPr>
        <w:pStyle w:val="Akapitzlist"/>
        <w:numPr>
          <w:ilvl w:val="0"/>
          <w:numId w:val="2"/>
        </w:numPr>
        <w:rPr>
          <w:b/>
        </w:rPr>
      </w:pPr>
      <w:r>
        <w:rPr>
          <w:b/>
        </w:rPr>
        <w:t xml:space="preserve">Pełna nazwa i adres instytucji: </w:t>
      </w:r>
    </w:p>
    <w:p w14:paraId="33FE04F9" w14:textId="7FED04ED" w:rsidR="004A25AF" w:rsidRDefault="004A25AF" w:rsidP="004A25AF">
      <w:pPr>
        <w:rPr>
          <w:b/>
        </w:rPr>
      </w:pPr>
    </w:p>
    <w:p w14:paraId="42E2EEDC" w14:textId="16F24404" w:rsidR="00B67B3D" w:rsidRDefault="00B67B3D" w:rsidP="004A25AF">
      <w:pPr>
        <w:rPr>
          <w:b/>
        </w:rPr>
      </w:pPr>
    </w:p>
    <w:p w14:paraId="67281BFA" w14:textId="77777777" w:rsidR="00B67B3D" w:rsidRDefault="00B67B3D" w:rsidP="004A25AF">
      <w:pPr>
        <w:rPr>
          <w:b/>
        </w:rPr>
      </w:pPr>
    </w:p>
    <w:p w14:paraId="331186EB" w14:textId="77777777" w:rsidR="004A25AF" w:rsidRDefault="004A25AF" w:rsidP="004A25AF">
      <w:pPr>
        <w:rPr>
          <w:b/>
        </w:rPr>
      </w:pPr>
    </w:p>
    <w:p w14:paraId="4271C3A2" w14:textId="77777777" w:rsidR="004A25AF" w:rsidRDefault="004A25AF" w:rsidP="004A25AF">
      <w:pPr>
        <w:pStyle w:val="Akapitzlist"/>
        <w:numPr>
          <w:ilvl w:val="0"/>
          <w:numId w:val="2"/>
        </w:numPr>
      </w:pPr>
      <w:r>
        <w:rPr>
          <w:b/>
        </w:rPr>
        <w:t xml:space="preserve">Opis dotychczasowej, udokumentowanej współpracy </w:t>
      </w:r>
      <w:r>
        <w:rPr>
          <w:sz w:val="18"/>
          <w:szCs w:val="18"/>
        </w:rPr>
        <w:t>(</w:t>
      </w:r>
      <w:r>
        <w:rPr>
          <w:i/>
          <w:sz w:val="18"/>
          <w:szCs w:val="18"/>
        </w:rPr>
        <w:t>jeżeli dotyczy</w:t>
      </w:r>
      <w:r>
        <w:rPr>
          <w:sz w:val="18"/>
          <w:szCs w:val="18"/>
        </w:rPr>
        <w:t>)</w:t>
      </w:r>
      <w:r>
        <w:rPr>
          <w:b/>
        </w:rPr>
        <w:t>:</w:t>
      </w:r>
    </w:p>
    <w:p w14:paraId="216AE4A9" w14:textId="77777777" w:rsidR="004A25AF" w:rsidRDefault="004A25AF" w:rsidP="004A25AF">
      <w:pPr>
        <w:pStyle w:val="Akapitzlist"/>
        <w:ind w:left="786"/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4BBC7AA" wp14:editId="3CD5710C">
                <wp:simplePos x="0" y="0"/>
                <wp:positionH relativeFrom="column">
                  <wp:posOffset>364490</wp:posOffset>
                </wp:positionH>
                <wp:positionV relativeFrom="paragraph">
                  <wp:posOffset>17780</wp:posOffset>
                </wp:positionV>
                <wp:extent cx="5791200" cy="2581278"/>
                <wp:effectExtent l="0" t="0" r="19050" b="28575"/>
                <wp:wrapNone/>
                <wp:docPr id="4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0" cy="25812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70C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E6CB7F" w14:textId="77777777" w:rsidR="004A25AF" w:rsidRDefault="004A25AF" w:rsidP="004A25AF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BBC7AA" id="_x0000_s1027" type="#_x0000_t202" style="position:absolute;left:0;text-align:left;margin-left:28.7pt;margin-top:1.4pt;width:456pt;height:203.25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" strokecolor="#0070c0" strokeweight=".26467mm">
                <v:textbox>
                  <w:txbxContent>
                    <w:p w14:paraId="33E6CB7F" w14:textId="77777777" w:rsidR="004A25AF" w:rsidRDefault="004A25AF" w:rsidP="004A25AF"/>
                  </w:txbxContent>
                </v:textbox>
              </v:shape>
            </w:pict>
          </mc:Fallback>
        </mc:AlternateContent>
      </w:r>
    </w:p>
    <w:p w14:paraId="1CD2F3D3" w14:textId="77777777" w:rsidR="004A25AF" w:rsidRDefault="004A25AF" w:rsidP="004A25AF">
      <w:pPr>
        <w:pStyle w:val="Akapitzlist"/>
        <w:ind w:left="786"/>
        <w:rPr>
          <w:b/>
        </w:rPr>
      </w:pPr>
    </w:p>
    <w:p w14:paraId="63E0A39E" w14:textId="77777777" w:rsidR="004A25AF" w:rsidRDefault="004A25AF" w:rsidP="004A25AF">
      <w:pPr>
        <w:pStyle w:val="Akapitzlist"/>
        <w:ind w:left="786"/>
        <w:rPr>
          <w:b/>
        </w:rPr>
      </w:pPr>
    </w:p>
    <w:p w14:paraId="3BF1C68E" w14:textId="77777777" w:rsidR="004A25AF" w:rsidRDefault="004A25AF" w:rsidP="004A25AF">
      <w:pPr>
        <w:pStyle w:val="Akapitzlist"/>
        <w:ind w:left="786"/>
        <w:rPr>
          <w:b/>
        </w:rPr>
      </w:pPr>
    </w:p>
    <w:p w14:paraId="455B0D7A" w14:textId="77777777" w:rsidR="004A25AF" w:rsidRDefault="004A25AF" w:rsidP="004A25AF">
      <w:pPr>
        <w:pStyle w:val="Akapitzlist"/>
        <w:ind w:left="786"/>
        <w:rPr>
          <w:b/>
        </w:rPr>
      </w:pPr>
    </w:p>
    <w:p w14:paraId="5120DDA2" w14:textId="77777777" w:rsidR="004A25AF" w:rsidRDefault="004A25AF" w:rsidP="004A25AF">
      <w:pPr>
        <w:pStyle w:val="Akapitzlist"/>
        <w:ind w:left="786"/>
        <w:rPr>
          <w:b/>
        </w:rPr>
      </w:pPr>
    </w:p>
    <w:p w14:paraId="74E3614C" w14:textId="77777777" w:rsidR="004A25AF" w:rsidRDefault="004A25AF" w:rsidP="004A25AF">
      <w:pPr>
        <w:pStyle w:val="Akapitzlist"/>
        <w:ind w:left="786"/>
        <w:rPr>
          <w:b/>
        </w:rPr>
      </w:pPr>
    </w:p>
    <w:p w14:paraId="52188B75" w14:textId="577165F7" w:rsidR="004A25AF" w:rsidRDefault="004A25AF" w:rsidP="004A25AF">
      <w:pPr>
        <w:pStyle w:val="Akapitzlist"/>
        <w:ind w:left="786"/>
        <w:rPr>
          <w:b/>
        </w:rPr>
      </w:pPr>
    </w:p>
    <w:p w14:paraId="6DA71421" w14:textId="68F88277" w:rsidR="00B67B3D" w:rsidRDefault="00B67B3D" w:rsidP="00B67B3D">
      <w:pPr>
        <w:rPr>
          <w:rFonts w:ascii="Calibri" w:eastAsia="Calibri" w:hAnsi="Calibri" w:cs="Times New Roman"/>
          <w:b/>
          <w:kern w:val="0"/>
          <w:sz w:val="22"/>
          <w:szCs w:val="22"/>
        </w:rPr>
      </w:pPr>
    </w:p>
    <w:p w14:paraId="20B205FE" w14:textId="689CB74A" w:rsidR="00B67B3D" w:rsidRDefault="00B67B3D" w:rsidP="00B67B3D">
      <w:pPr>
        <w:rPr>
          <w:b/>
        </w:rPr>
      </w:pPr>
    </w:p>
    <w:p w14:paraId="5F307FCD" w14:textId="56A568EC" w:rsidR="00B67B3D" w:rsidRDefault="00B67B3D" w:rsidP="00B67B3D">
      <w:pPr>
        <w:rPr>
          <w:b/>
        </w:rPr>
      </w:pPr>
    </w:p>
    <w:p w14:paraId="22B70844" w14:textId="62C4ED12" w:rsidR="00421530" w:rsidRDefault="00421530" w:rsidP="00B67B3D">
      <w:pPr>
        <w:rPr>
          <w:b/>
        </w:rPr>
      </w:pPr>
    </w:p>
    <w:p w14:paraId="37C7B99C" w14:textId="042868FF" w:rsidR="00421530" w:rsidRDefault="00421530" w:rsidP="00B67B3D">
      <w:pPr>
        <w:rPr>
          <w:b/>
        </w:rPr>
      </w:pPr>
    </w:p>
    <w:p w14:paraId="1D50B184" w14:textId="3BB6D53E" w:rsidR="00421530" w:rsidRDefault="00421530" w:rsidP="00B67B3D">
      <w:pPr>
        <w:rPr>
          <w:b/>
        </w:rPr>
      </w:pPr>
    </w:p>
    <w:p w14:paraId="701F7F84" w14:textId="036BDC8C" w:rsidR="00421530" w:rsidRDefault="00421530" w:rsidP="00B67B3D">
      <w:pPr>
        <w:rPr>
          <w:b/>
        </w:rPr>
      </w:pPr>
    </w:p>
    <w:p w14:paraId="5BF8A86C" w14:textId="6D620E99" w:rsidR="00421530" w:rsidRDefault="00421530" w:rsidP="00B67B3D">
      <w:pPr>
        <w:rPr>
          <w:b/>
        </w:rPr>
      </w:pPr>
    </w:p>
    <w:p w14:paraId="65D6FBD7" w14:textId="77777777" w:rsidR="00421530" w:rsidRDefault="00421530" w:rsidP="00B67B3D">
      <w:pPr>
        <w:rPr>
          <w:b/>
        </w:rPr>
      </w:pPr>
    </w:p>
    <w:p w14:paraId="401E90D3" w14:textId="6FA6D48D" w:rsidR="00B67B3D" w:rsidRDefault="00B67B3D" w:rsidP="00B67B3D">
      <w:pPr>
        <w:rPr>
          <w:b/>
        </w:rPr>
      </w:pPr>
    </w:p>
    <w:p w14:paraId="6E35269F" w14:textId="0A92CC9B" w:rsidR="00B67B3D" w:rsidRPr="00421530" w:rsidRDefault="00421530" w:rsidP="00421530">
      <w:pPr>
        <w:pStyle w:val="Akapitzlist"/>
        <w:numPr>
          <w:ilvl w:val="0"/>
          <w:numId w:val="2"/>
        </w:numPr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7D0E7C7" wp14:editId="096CAB17">
                <wp:simplePos x="0" y="0"/>
                <wp:positionH relativeFrom="margin">
                  <wp:posOffset>335915</wp:posOffset>
                </wp:positionH>
                <wp:positionV relativeFrom="paragraph">
                  <wp:posOffset>320040</wp:posOffset>
                </wp:positionV>
                <wp:extent cx="5876925" cy="1685925"/>
                <wp:effectExtent l="0" t="0" r="28575" b="28575"/>
                <wp:wrapNone/>
                <wp:docPr id="1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70C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EF4430" w14:textId="77777777" w:rsidR="00421530" w:rsidRDefault="00421530" w:rsidP="00421530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0E7C7" id="_x0000_s1028" type="#_x0000_t202" style="position:absolute;left:0;text-align:left;margin-left:26.45pt;margin-top:25.2pt;width:462.75pt;height:132.7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" strokecolor="#0070c0" strokeweight=".26467mm">
                <v:textbox>
                  <w:txbxContent>
                    <w:p w14:paraId="41EF4430" w14:textId="77777777" w:rsidR="00421530" w:rsidRDefault="00421530" w:rsidP="00421530"/>
                  </w:txbxContent>
                </v:textbox>
                <w10:wrap anchorx="margin"/>
              </v:shape>
            </w:pict>
          </mc:Fallback>
        </mc:AlternateContent>
      </w:r>
      <w:r w:rsidRPr="00421530">
        <w:rPr>
          <w:b/>
        </w:rPr>
        <w:t>Uzasadnienie wyboru partnera i zgodność z priorytetami UKEN / programu Erasmus+</w:t>
      </w:r>
      <w:r>
        <w:rPr>
          <w:i/>
          <w:sz w:val="16"/>
          <w:szCs w:val="16"/>
        </w:rPr>
        <w:t>/max. 1000 znaków:</w:t>
      </w:r>
    </w:p>
    <w:p w14:paraId="0BECE6A8" w14:textId="03F935D5" w:rsidR="00B67B3D" w:rsidRDefault="00B67B3D" w:rsidP="00B67B3D">
      <w:pPr>
        <w:rPr>
          <w:b/>
        </w:rPr>
      </w:pPr>
    </w:p>
    <w:p w14:paraId="7386E7AE" w14:textId="1972FCFE" w:rsidR="00B67B3D" w:rsidRDefault="00B67B3D" w:rsidP="00B67B3D">
      <w:pPr>
        <w:rPr>
          <w:b/>
        </w:rPr>
      </w:pPr>
    </w:p>
    <w:p w14:paraId="6B605CA2" w14:textId="6ACEB42D" w:rsidR="00B67B3D" w:rsidRDefault="00B67B3D" w:rsidP="00B67B3D">
      <w:pPr>
        <w:rPr>
          <w:b/>
        </w:rPr>
      </w:pPr>
    </w:p>
    <w:p w14:paraId="16E30FF8" w14:textId="1FE86D0B" w:rsidR="00B67B3D" w:rsidRDefault="00B67B3D" w:rsidP="00B67B3D">
      <w:pPr>
        <w:rPr>
          <w:b/>
        </w:rPr>
      </w:pPr>
    </w:p>
    <w:p w14:paraId="1A45EB81" w14:textId="6A0D2202" w:rsidR="00B67B3D" w:rsidRDefault="00B67B3D" w:rsidP="00B67B3D">
      <w:pPr>
        <w:rPr>
          <w:b/>
        </w:rPr>
      </w:pPr>
    </w:p>
    <w:p w14:paraId="14DE9DB7" w14:textId="34BCDE9E" w:rsidR="00421530" w:rsidRDefault="00421530" w:rsidP="00B67B3D">
      <w:pPr>
        <w:rPr>
          <w:b/>
        </w:rPr>
      </w:pPr>
    </w:p>
    <w:p w14:paraId="4CB521D9" w14:textId="5BE0627D" w:rsidR="00421530" w:rsidRDefault="00421530" w:rsidP="00B67B3D">
      <w:pPr>
        <w:rPr>
          <w:b/>
        </w:rPr>
      </w:pPr>
    </w:p>
    <w:p w14:paraId="4A2F3B63" w14:textId="110626F9" w:rsidR="00421530" w:rsidRDefault="00421530" w:rsidP="00B67B3D">
      <w:pPr>
        <w:rPr>
          <w:b/>
        </w:rPr>
      </w:pPr>
    </w:p>
    <w:p w14:paraId="3411E86A" w14:textId="77777777" w:rsidR="00421530" w:rsidRPr="00B67B3D" w:rsidRDefault="00421530" w:rsidP="00B67B3D">
      <w:pPr>
        <w:rPr>
          <w:b/>
        </w:rPr>
      </w:pPr>
    </w:p>
    <w:p w14:paraId="12AAE23F" w14:textId="0EC92590" w:rsidR="004A25AF" w:rsidRDefault="004A25AF" w:rsidP="004A25AF">
      <w:pPr>
        <w:rPr>
          <w:b/>
        </w:rPr>
      </w:pPr>
    </w:p>
    <w:p w14:paraId="40B63D17" w14:textId="35CA5045" w:rsidR="004A25AF" w:rsidRDefault="00B67B3D" w:rsidP="004A25AF">
      <w:pPr>
        <w:pStyle w:val="Akapitzlist"/>
        <w:numPr>
          <w:ilvl w:val="0"/>
          <w:numId w:val="2"/>
        </w:numPr>
        <w:rPr>
          <w:b/>
        </w:rPr>
      </w:pPr>
      <w:r>
        <w:rPr>
          <w:b/>
        </w:rPr>
        <w:t xml:space="preserve">Rodzaj i opis </w:t>
      </w:r>
      <w:r w:rsidR="004A25AF">
        <w:rPr>
          <w:b/>
        </w:rPr>
        <w:t>planowanej wymiany</w:t>
      </w:r>
      <w:r>
        <w:rPr>
          <w:i/>
          <w:sz w:val="16"/>
          <w:szCs w:val="16"/>
        </w:rPr>
        <w:t>/max. 1000 znaków</w:t>
      </w:r>
      <w:r w:rsidR="004A25AF">
        <w:rPr>
          <w:b/>
        </w:rPr>
        <w:t>:</w:t>
      </w:r>
    </w:p>
    <w:p w14:paraId="61E65F51" w14:textId="162433D4" w:rsidR="00B67B3D" w:rsidRPr="00B67B3D" w:rsidRDefault="00B67B3D" w:rsidP="00B67B3D">
      <w:pPr>
        <w:pStyle w:val="Akapitzlist"/>
        <w:ind w:left="786"/>
        <w:rPr>
          <w:b/>
        </w:rPr>
      </w:pPr>
      <w:r w:rsidRPr="00B67B3D">
        <w:rPr>
          <w:rFonts w:ascii="Segoe UI Symbol" w:hAnsi="Segoe UI Symbol" w:cs="Segoe UI Symbol"/>
          <w:b/>
        </w:rPr>
        <w:t>☐</w:t>
      </w:r>
      <w:r w:rsidRPr="00B67B3D">
        <w:rPr>
          <w:b/>
        </w:rPr>
        <w:t xml:space="preserve"> Mobilność studentów (SMS)</w:t>
      </w:r>
    </w:p>
    <w:p w14:paraId="7513AE9A" w14:textId="526DE09F" w:rsidR="00B67B3D" w:rsidRPr="00B67B3D" w:rsidRDefault="00B67B3D" w:rsidP="00B67B3D">
      <w:pPr>
        <w:pStyle w:val="Akapitzlist"/>
        <w:ind w:left="786"/>
        <w:rPr>
          <w:b/>
        </w:rPr>
      </w:pPr>
      <w:r w:rsidRPr="00B67B3D">
        <w:rPr>
          <w:rFonts w:ascii="Segoe UI Symbol" w:hAnsi="Segoe UI Symbol" w:cs="Segoe UI Symbol"/>
          <w:b/>
        </w:rPr>
        <w:t>☐</w:t>
      </w:r>
      <w:r w:rsidRPr="00B67B3D">
        <w:rPr>
          <w:b/>
        </w:rPr>
        <w:t xml:space="preserve"> Mobilność pracowników (STA/STT)</w:t>
      </w:r>
    </w:p>
    <w:p w14:paraId="15D35F37" w14:textId="77777777" w:rsidR="00B67B3D" w:rsidRPr="00B67B3D" w:rsidRDefault="00B67B3D" w:rsidP="00B67B3D">
      <w:pPr>
        <w:rPr>
          <w:b/>
        </w:rPr>
      </w:pPr>
    </w:p>
    <w:p w14:paraId="2A5269A8" w14:textId="7C9AC058" w:rsidR="004A25AF" w:rsidRDefault="004A25AF" w:rsidP="004A25AF"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BB35A22" wp14:editId="6B002735">
                <wp:simplePos x="0" y="0"/>
                <wp:positionH relativeFrom="column">
                  <wp:posOffset>345440</wp:posOffset>
                </wp:positionH>
                <wp:positionV relativeFrom="paragraph">
                  <wp:posOffset>29845</wp:posOffset>
                </wp:positionV>
                <wp:extent cx="5848350" cy="3060065"/>
                <wp:effectExtent l="0" t="0" r="19050" b="26035"/>
                <wp:wrapNone/>
                <wp:docPr id="5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306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70C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C5A28B" w14:textId="77777777" w:rsidR="004A25AF" w:rsidRDefault="004A25AF" w:rsidP="004A25AF"/>
                          <w:p w14:paraId="1AF98A23" w14:textId="77777777" w:rsidR="004A25AF" w:rsidRDefault="004A25AF" w:rsidP="004A25AF"/>
                          <w:p w14:paraId="723519CF" w14:textId="77777777" w:rsidR="004A25AF" w:rsidRDefault="004A25AF" w:rsidP="004A25AF"/>
                          <w:p w14:paraId="7A2C03C5" w14:textId="77777777" w:rsidR="004A25AF" w:rsidRDefault="004A25AF" w:rsidP="004A25AF"/>
                          <w:p w14:paraId="05999A3A" w14:textId="77777777" w:rsidR="004A25AF" w:rsidRDefault="004A25AF" w:rsidP="004A25AF"/>
                          <w:p w14:paraId="70BE47B5" w14:textId="77777777" w:rsidR="004A25AF" w:rsidRDefault="004A25AF" w:rsidP="004A25AF"/>
                          <w:p w14:paraId="4ED1E423" w14:textId="77777777" w:rsidR="004A25AF" w:rsidRDefault="004A25AF" w:rsidP="004A25AF"/>
                          <w:p w14:paraId="6529F671" w14:textId="77777777" w:rsidR="004A25AF" w:rsidRDefault="004A25AF" w:rsidP="004A25AF"/>
                          <w:p w14:paraId="15E04431" w14:textId="77777777" w:rsidR="004A25AF" w:rsidRDefault="004A25AF" w:rsidP="004A25AF"/>
                          <w:p w14:paraId="57A4B7EF" w14:textId="77777777" w:rsidR="004A25AF" w:rsidRDefault="004A25AF" w:rsidP="004A25AF"/>
                          <w:p w14:paraId="65312523" w14:textId="77777777" w:rsidR="004A25AF" w:rsidRDefault="004A25AF" w:rsidP="004A25AF"/>
                          <w:p w14:paraId="296A9D56" w14:textId="77777777" w:rsidR="004A25AF" w:rsidRDefault="004A25AF" w:rsidP="004A25AF"/>
                          <w:p w14:paraId="7A22BC1D" w14:textId="77777777" w:rsidR="004A25AF" w:rsidRDefault="004A25AF" w:rsidP="004A25AF"/>
                          <w:p w14:paraId="21979681" w14:textId="77777777" w:rsidR="004A25AF" w:rsidRDefault="004A25AF" w:rsidP="004A25AF"/>
                          <w:p w14:paraId="4F7590FA" w14:textId="77777777" w:rsidR="004A25AF" w:rsidRDefault="004A25AF" w:rsidP="004A25AF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35A22" id="_x0000_s1029" type="#_x0000_t202" style="position:absolute;margin-left:27.2pt;margin-top:2.35pt;width:460.5pt;height:240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" strokecolor="#0070c0" strokeweight=".26467mm">
                <v:textbox>
                  <w:txbxContent>
                    <w:p w14:paraId="4AC5A28B" w14:textId="77777777" w:rsidR="004A25AF" w:rsidRDefault="004A25AF" w:rsidP="004A25AF"/>
                    <w:p w14:paraId="1AF98A23" w14:textId="77777777" w:rsidR="004A25AF" w:rsidRDefault="004A25AF" w:rsidP="004A25AF"/>
                    <w:p w14:paraId="723519CF" w14:textId="77777777" w:rsidR="004A25AF" w:rsidRDefault="004A25AF" w:rsidP="004A25AF"/>
                    <w:p w14:paraId="7A2C03C5" w14:textId="77777777" w:rsidR="004A25AF" w:rsidRDefault="004A25AF" w:rsidP="004A25AF"/>
                    <w:p w14:paraId="05999A3A" w14:textId="77777777" w:rsidR="004A25AF" w:rsidRDefault="004A25AF" w:rsidP="004A25AF"/>
                    <w:p w14:paraId="70BE47B5" w14:textId="77777777" w:rsidR="004A25AF" w:rsidRDefault="004A25AF" w:rsidP="004A25AF"/>
                    <w:p w14:paraId="4ED1E423" w14:textId="77777777" w:rsidR="004A25AF" w:rsidRDefault="004A25AF" w:rsidP="004A25AF"/>
                    <w:p w14:paraId="6529F671" w14:textId="77777777" w:rsidR="004A25AF" w:rsidRDefault="004A25AF" w:rsidP="004A25AF"/>
                    <w:p w14:paraId="15E04431" w14:textId="77777777" w:rsidR="004A25AF" w:rsidRDefault="004A25AF" w:rsidP="004A25AF"/>
                    <w:p w14:paraId="57A4B7EF" w14:textId="77777777" w:rsidR="004A25AF" w:rsidRDefault="004A25AF" w:rsidP="004A25AF"/>
                    <w:p w14:paraId="65312523" w14:textId="77777777" w:rsidR="004A25AF" w:rsidRDefault="004A25AF" w:rsidP="004A25AF"/>
                    <w:p w14:paraId="296A9D56" w14:textId="77777777" w:rsidR="004A25AF" w:rsidRDefault="004A25AF" w:rsidP="004A25AF"/>
                    <w:p w14:paraId="7A22BC1D" w14:textId="77777777" w:rsidR="004A25AF" w:rsidRDefault="004A25AF" w:rsidP="004A25AF"/>
                    <w:p w14:paraId="21979681" w14:textId="77777777" w:rsidR="004A25AF" w:rsidRDefault="004A25AF" w:rsidP="004A25AF"/>
                    <w:p w14:paraId="4F7590FA" w14:textId="77777777" w:rsidR="004A25AF" w:rsidRDefault="004A25AF" w:rsidP="004A25AF"/>
                  </w:txbxContent>
                </v:textbox>
              </v:shape>
            </w:pict>
          </mc:Fallback>
        </mc:AlternateContent>
      </w:r>
    </w:p>
    <w:p w14:paraId="36AC24C1" w14:textId="757C939F" w:rsidR="004A25AF" w:rsidRDefault="004A25AF" w:rsidP="004A25AF">
      <w:pPr>
        <w:rPr>
          <w:b/>
        </w:rPr>
      </w:pPr>
    </w:p>
    <w:p w14:paraId="050AC7F9" w14:textId="77777777" w:rsidR="004A25AF" w:rsidRDefault="004A25AF" w:rsidP="004A25AF">
      <w:pPr>
        <w:rPr>
          <w:b/>
        </w:rPr>
      </w:pPr>
    </w:p>
    <w:p w14:paraId="09A6565B" w14:textId="77777777" w:rsidR="004A25AF" w:rsidRDefault="004A25AF" w:rsidP="004A25AF">
      <w:pPr>
        <w:rPr>
          <w:b/>
        </w:rPr>
      </w:pPr>
    </w:p>
    <w:p w14:paraId="4D4B8BB1" w14:textId="77777777" w:rsidR="004A25AF" w:rsidRDefault="004A25AF" w:rsidP="004A25AF">
      <w:pPr>
        <w:rPr>
          <w:b/>
        </w:rPr>
      </w:pPr>
    </w:p>
    <w:p w14:paraId="663AECB3" w14:textId="77777777" w:rsidR="004A25AF" w:rsidRDefault="004A25AF" w:rsidP="004A25AF">
      <w:pPr>
        <w:pStyle w:val="Akapitzlist"/>
        <w:ind w:left="786"/>
        <w:rPr>
          <w:b/>
        </w:rPr>
      </w:pPr>
    </w:p>
    <w:p w14:paraId="7D978257" w14:textId="77777777" w:rsidR="004A25AF" w:rsidRDefault="004A25AF" w:rsidP="004A25AF">
      <w:pPr>
        <w:rPr>
          <w:b/>
        </w:rPr>
      </w:pPr>
    </w:p>
    <w:p w14:paraId="3870325A" w14:textId="77777777" w:rsidR="004A25AF" w:rsidRDefault="004A25AF" w:rsidP="004A25AF">
      <w:pPr>
        <w:pStyle w:val="Akapitzlist"/>
        <w:ind w:left="786"/>
      </w:pPr>
    </w:p>
    <w:p w14:paraId="43486C27" w14:textId="77777777" w:rsidR="004A25AF" w:rsidRDefault="004A25AF" w:rsidP="004A25AF">
      <w:pPr>
        <w:pStyle w:val="Akapitzlist"/>
        <w:ind w:left="786"/>
      </w:pPr>
    </w:p>
    <w:p w14:paraId="4C69FC9E" w14:textId="77777777" w:rsidR="004A25AF" w:rsidRDefault="004A25AF" w:rsidP="004A25AF">
      <w:pPr>
        <w:pStyle w:val="Akapitzlist"/>
        <w:ind w:left="786"/>
      </w:pPr>
    </w:p>
    <w:p w14:paraId="190D1B2F" w14:textId="77777777" w:rsidR="004A25AF" w:rsidRDefault="004A25AF" w:rsidP="004A25AF">
      <w:pPr>
        <w:pStyle w:val="Akapitzlist"/>
        <w:ind w:left="786"/>
      </w:pPr>
    </w:p>
    <w:p w14:paraId="26D88F20" w14:textId="77777777" w:rsidR="004A25AF" w:rsidRDefault="004A25AF" w:rsidP="004A25AF">
      <w:pPr>
        <w:pStyle w:val="Akapitzlist"/>
        <w:ind w:left="786"/>
      </w:pPr>
    </w:p>
    <w:p w14:paraId="5CF7892D" w14:textId="77777777" w:rsidR="004A25AF" w:rsidRDefault="004A25AF" w:rsidP="004A25AF">
      <w:pPr>
        <w:pStyle w:val="Akapitzlist"/>
        <w:ind w:left="786"/>
      </w:pPr>
    </w:p>
    <w:p w14:paraId="1F567949" w14:textId="2D764973" w:rsidR="004A25AF" w:rsidRDefault="004A25AF" w:rsidP="004A25AF">
      <w:pPr>
        <w:pStyle w:val="Akapitzlist"/>
        <w:ind w:left="786"/>
      </w:pPr>
    </w:p>
    <w:p w14:paraId="40A3A72E" w14:textId="61516521" w:rsidR="00B67B3D" w:rsidRDefault="00B67B3D" w:rsidP="004A25AF">
      <w:pPr>
        <w:pStyle w:val="Akapitzlist"/>
        <w:ind w:left="786"/>
      </w:pPr>
    </w:p>
    <w:p w14:paraId="0AA17F87" w14:textId="77777777" w:rsidR="00B67B3D" w:rsidRDefault="00B67B3D" w:rsidP="004A25AF">
      <w:pPr>
        <w:pStyle w:val="Akapitzlist"/>
        <w:ind w:left="786"/>
      </w:pPr>
    </w:p>
    <w:p w14:paraId="5377BB9C" w14:textId="77777777" w:rsidR="004A25AF" w:rsidRDefault="004A25AF" w:rsidP="004A25AF">
      <w:pPr>
        <w:pStyle w:val="Akapitzlist"/>
        <w:numPr>
          <w:ilvl w:val="0"/>
          <w:numId w:val="2"/>
        </w:numPr>
      </w:pPr>
      <w:r>
        <w:rPr>
          <w:b/>
        </w:rPr>
        <w:t>Osoba zgłaszająca:</w:t>
      </w:r>
      <w:r>
        <w:rPr>
          <w:b/>
        </w:rPr>
        <w:br/>
      </w:r>
      <w:r>
        <w:rPr>
          <w:b/>
        </w:rPr>
        <w:br/>
      </w:r>
      <w:r>
        <w:rPr>
          <w:sz w:val="20"/>
          <w:szCs w:val="20"/>
        </w:rPr>
        <w:t>Imię i Nazwisko:</w:t>
      </w:r>
      <w:r>
        <w:rPr>
          <w:sz w:val="20"/>
          <w:szCs w:val="20"/>
        </w:rPr>
        <w:br/>
      </w:r>
    </w:p>
    <w:p w14:paraId="33654490" w14:textId="77777777" w:rsidR="004A25AF" w:rsidRDefault="004A25AF" w:rsidP="004A25AF">
      <w:pPr>
        <w:pStyle w:val="Akapitzlist"/>
        <w:ind w:left="786"/>
        <w:rPr>
          <w:sz w:val="20"/>
          <w:szCs w:val="20"/>
        </w:rPr>
      </w:pPr>
      <w:r>
        <w:rPr>
          <w:sz w:val="20"/>
          <w:szCs w:val="20"/>
        </w:rPr>
        <w:t>Stanowisko:</w:t>
      </w:r>
      <w:r>
        <w:rPr>
          <w:sz w:val="20"/>
          <w:szCs w:val="20"/>
        </w:rPr>
        <w:br/>
      </w:r>
    </w:p>
    <w:p w14:paraId="4F040993" w14:textId="77777777" w:rsidR="004A25AF" w:rsidRDefault="004A25AF" w:rsidP="004A25AF">
      <w:pPr>
        <w:pStyle w:val="Akapitzlist"/>
        <w:ind w:left="786"/>
        <w:rPr>
          <w:sz w:val="20"/>
          <w:szCs w:val="20"/>
        </w:rPr>
      </w:pPr>
      <w:r>
        <w:rPr>
          <w:sz w:val="20"/>
          <w:szCs w:val="20"/>
        </w:rPr>
        <w:t>Jednostka UKEN:</w:t>
      </w:r>
    </w:p>
    <w:p w14:paraId="68F02E42" w14:textId="77777777" w:rsidR="004A25AF" w:rsidRPr="00B67B3D" w:rsidRDefault="004A25AF" w:rsidP="00B67B3D">
      <w:pPr>
        <w:rPr>
          <w:sz w:val="20"/>
          <w:szCs w:val="20"/>
        </w:rPr>
      </w:pPr>
    </w:p>
    <w:p w14:paraId="612B7C5B" w14:textId="70A61E07" w:rsidR="004A25AF" w:rsidRDefault="004A25AF" w:rsidP="004A25AF">
      <w:pPr>
        <w:rPr>
          <w:b/>
        </w:rPr>
      </w:pPr>
    </w:p>
    <w:p w14:paraId="2FDAF764" w14:textId="29A86B67" w:rsidR="00B67B3D" w:rsidRDefault="00B67B3D" w:rsidP="004A25AF">
      <w:pPr>
        <w:rPr>
          <w:b/>
        </w:rPr>
      </w:pPr>
    </w:p>
    <w:p w14:paraId="3D2D0B7C" w14:textId="77777777" w:rsidR="00421530" w:rsidRDefault="00421530" w:rsidP="004A25AF">
      <w:pPr>
        <w:rPr>
          <w:b/>
        </w:rPr>
      </w:pPr>
    </w:p>
    <w:p w14:paraId="1A85ACEF" w14:textId="77777777" w:rsidR="00B67B3D" w:rsidRDefault="00B67B3D" w:rsidP="004A25AF">
      <w:pPr>
        <w:rPr>
          <w:b/>
        </w:rPr>
      </w:pPr>
    </w:p>
    <w:p w14:paraId="5C4E9BDA" w14:textId="77777777" w:rsidR="004A25AF" w:rsidRDefault="004A25AF" w:rsidP="004A25AF">
      <w:pPr>
        <w:pStyle w:val="Bezodstpw"/>
      </w:pPr>
    </w:p>
    <w:p w14:paraId="4EBDF082" w14:textId="1A28FC3C" w:rsidR="004A25AF" w:rsidRDefault="004A25AF" w:rsidP="004A25AF">
      <w:pPr>
        <w:pStyle w:val="Bezodstpw"/>
      </w:pPr>
      <w:r>
        <w:t xml:space="preserve">…………………………………….           …………………………………………..               </w:t>
      </w:r>
      <w:r w:rsidR="00B67B3D">
        <w:t xml:space="preserve"> ……………………………………………</w:t>
      </w:r>
    </w:p>
    <w:p w14:paraId="542FF4A9" w14:textId="1C7683E0" w:rsidR="00B67B3D" w:rsidRDefault="004A25AF" w:rsidP="00B67B3D">
      <w:pPr>
        <w:pStyle w:val="Bezodstpw"/>
      </w:pPr>
      <w:r>
        <w:rPr>
          <w:b/>
          <w:i/>
          <w:sz w:val="20"/>
          <w:szCs w:val="20"/>
        </w:rPr>
        <w:t>Podpis osoby zgłaszającej               Podpis Kierownika Jednostki</w:t>
      </w:r>
      <w:r>
        <w:rPr>
          <w:i/>
          <w:sz w:val="20"/>
          <w:szCs w:val="20"/>
        </w:rPr>
        <w:t xml:space="preserve">                </w:t>
      </w:r>
      <w:r w:rsidR="00B67B3D">
        <w:rPr>
          <w:i/>
          <w:sz w:val="20"/>
          <w:szCs w:val="20"/>
        </w:rPr>
        <w:t xml:space="preserve">    </w:t>
      </w:r>
      <w:r w:rsidR="00B67B3D">
        <w:rPr>
          <w:b/>
          <w:i/>
          <w:sz w:val="20"/>
          <w:szCs w:val="20"/>
        </w:rPr>
        <w:t>Zgoda/Brak zgody</w:t>
      </w:r>
    </w:p>
    <w:p w14:paraId="4EC9DF8B" w14:textId="7F5DACC3" w:rsidR="00B67B3D" w:rsidRPr="004A25AF" w:rsidRDefault="00B67B3D" w:rsidP="00B67B3D">
      <w:pPr>
        <w:pStyle w:val="Bezodstpw"/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Prorektora ds. </w:t>
      </w:r>
      <w:r w:rsidR="008B3788">
        <w:rPr>
          <w:b/>
          <w:i/>
          <w:sz w:val="20"/>
          <w:szCs w:val="20"/>
        </w:rPr>
        <w:t>Współpracy</w:t>
      </w:r>
      <w:r>
        <w:rPr>
          <w:b/>
          <w:i/>
          <w:sz w:val="20"/>
          <w:szCs w:val="20"/>
        </w:rPr>
        <w:t xml:space="preserve"> i Rozwoju</w:t>
      </w:r>
    </w:p>
    <w:p w14:paraId="67C07DCC" w14:textId="124086B3" w:rsidR="004A25AF" w:rsidRDefault="004A25AF" w:rsidP="004A25AF">
      <w:pPr>
        <w:pStyle w:val="Bezodstpw"/>
      </w:pPr>
    </w:p>
    <w:p w14:paraId="423B74D4" w14:textId="3191C3C5" w:rsidR="004A25AF" w:rsidRDefault="004A25AF" w:rsidP="00B67B3D">
      <w:pPr>
        <w:pStyle w:val="Bezodstpw"/>
      </w:pPr>
      <w:r>
        <w:t xml:space="preserve">                                                                                                                              </w:t>
      </w:r>
    </w:p>
    <w:p w14:paraId="291662A2" w14:textId="77777777" w:rsidR="00C2208B" w:rsidRDefault="004A25AF" w:rsidP="004A25AF">
      <w:pPr>
        <w:pStyle w:val="Bezodstpw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</w:t>
      </w:r>
    </w:p>
    <w:p w14:paraId="5EB3281B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699329CF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23C7E1AB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3511B9D8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762A7A54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67889F02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2D37BA33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65F50799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73BDC4B2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10DB4185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6A678863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05FC87F2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1F12CA63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079325FE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510AEB00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5C8CC85F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4E155575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72FF23D1" w14:textId="0031C5C5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107CC6C0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50BDBD1D" w14:textId="77777777" w:rsidR="00C2208B" w:rsidRDefault="00C2208B" w:rsidP="004A25AF">
      <w:pPr>
        <w:pStyle w:val="Bezodstpw"/>
        <w:rPr>
          <w:b/>
          <w:i/>
          <w:sz w:val="20"/>
          <w:szCs w:val="20"/>
        </w:rPr>
      </w:pPr>
    </w:p>
    <w:p w14:paraId="54469976" w14:textId="4BF48F7F" w:rsidR="00E762A1" w:rsidRPr="00C2208B" w:rsidRDefault="00C2208B" w:rsidP="004A25AF">
      <w:pPr>
        <w:pStyle w:val="Bezodstpw"/>
        <w:rPr>
          <w:i/>
          <w:sz w:val="18"/>
        </w:rPr>
      </w:pPr>
      <w:r w:rsidRPr="00C2208B">
        <w:rPr>
          <w:i/>
          <w:sz w:val="18"/>
        </w:rPr>
        <w:t>Dane osobowe zawarte w formularzu będą przetwarzane wyłącznie w celu przygotowania i realizacji wniosku Erasmus+ KA171.</w:t>
      </w:r>
      <w:r w:rsidR="004A25AF" w:rsidRPr="00C2208B">
        <w:rPr>
          <w:b/>
          <w:i/>
          <w:sz w:val="16"/>
          <w:szCs w:val="20"/>
        </w:rPr>
        <w:t xml:space="preserve">                                                                          </w:t>
      </w:r>
    </w:p>
    <w:sectPr w:rsidR="00E762A1" w:rsidRPr="00C2208B" w:rsidSect="00603B3F">
      <w:headerReference w:type="default" r:id="rId10"/>
      <w:footerReference w:type="default" r:id="rId11"/>
      <w:pgSz w:w="11906" w:h="16838"/>
      <w:pgMar w:top="851" w:right="851" w:bottom="851" w:left="851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AEF54" w14:textId="77777777" w:rsidR="008510CC" w:rsidRDefault="008510CC" w:rsidP="00F868FB">
      <w:r>
        <w:separator/>
      </w:r>
    </w:p>
  </w:endnote>
  <w:endnote w:type="continuationSeparator" w:id="0">
    <w:p w14:paraId="6D04D604" w14:textId="77777777" w:rsidR="008510CC" w:rsidRDefault="008510CC" w:rsidP="00F86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Faustina">
    <w:altName w:val="Calibri"/>
    <w:charset w:val="00"/>
    <w:family w:val="auto"/>
    <w:pitch w:val="variable"/>
    <w:sig w:usb0="A00000FF" w:usb1="5001205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P Mori SemiBold"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austina bol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F52D1" w14:textId="77777777" w:rsidR="009C7374" w:rsidRDefault="000A4DD0">
    <w:pPr>
      <w:pStyle w:val="Stopka"/>
    </w:pPr>
    <w:r>
      <w:rPr>
        <w:noProof/>
        <w:lang w:eastAsia="pl-PL"/>
      </w:rPr>
      <w:drawing>
        <wp:inline distT="0" distB="0" distL="0" distR="0" wp14:anchorId="5D12E8E1" wp14:editId="397CD9BA">
          <wp:extent cx="6479540" cy="227965"/>
          <wp:effectExtent l="0" t="0" r="0" b="635"/>
          <wp:docPr id="108122022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220225" name="Obraz 10812202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90401" w14:textId="77777777" w:rsidR="009B7A8E" w:rsidRPr="00377561" w:rsidRDefault="009B7A8E">
    <w:pPr>
      <w:pStyle w:val="Stopka"/>
      <w:rPr>
        <w:sz w:val="18"/>
        <w:szCs w:val="18"/>
      </w:rPr>
    </w:pPr>
  </w:p>
  <w:tbl>
    <w:tblPr>
      <w:tblStyle w:val="Tabela-Siatka"/>
      <w:tblW w:w="105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98"/>
      <w:gridCol w:w="1838"/>
      <w:gridCol w:w="2085"/>
      <w:gridCol w:w="1914"/>
      <w:gridCol w:w="2624"/>
    </w:tblGrid>
    <w:tr w:rsidR="005230D4" w:rsidRPr="009C7374" w14:paraId="549D927B" w14:textId="77777777" w:rsidTr="005230D4">
      <w:trPr>
        <w:trHeight w:val="1131"/>
      </w:trPr>
      <w:tc>
        <w:tcPr>
          <w:tcW w:w="2098" w:type="dxa"/>
        </w:tcPr>
        <w:p w14:paraId="5C5B594D" w14:textId="77777777" w:rsidR="009B7A8E" w:rsidRPr="004F1C16" w:rsidRDefault="009B7A8E" w:rsidP="005230D4">
          <w:pPr>
            <w:pStyle w:val="UKENstopka"/>
          </w:pPr>
          <w:r w:rsidRPr="004F1C16">
            <w:t>Uniwersytet Komisji</w:t>
          </w:r>
          <w:r w:rsidRPr="004F1C16">
            <w:br/>
            <w:t>Edukacji Narodowej</w:t>
          </w:r>
          <w:r w:rsidRPr="004F1C16">
            <w:br/>
            <w:t>w Krakowie</w:t>
          </w:r>
        </w:p>
      </w:tc>
      <w:tc>
        <w:tcPr>
          <w:tcW w:w="1838" w:type="dxa"/>
        </w:tcPr>
        <w:p w14:paraId="377DCEFE" w14:textId="77777777" w:rsidR="009B7A8E" w:rsidRPr="004F1C16" w:rsidRDefault="009B7A8E" w:rsidP="000A4DD0">
          <w:pPr>
            <w:pStyle w:val="Podstawowyakapit"/>
            <w:spacing w:line="240" w:lineRule="auto"/>
            <w:rPr>
              <w:rFonts w:ascii="Manrope" w:hAnsi="Manrope" w:cs="PP Mori SemiBold"/>
              <w:b/>
              <w:bCs/>
              <w:color w:val="202A4C"/>
              <w:sz w:val="18"/>
              <w:szCs w:val="18"/>
            </w:rPr>
          </w:pPr>
        </w:p>
      </w:tc>
      <w:tc>
        <w:tcPr>
          <w:tcW w:w="2085" w:type="dxa"/>
        </w:tcPr>
        <w:p w14:paraId="707AAEF4" w14:textId="77777777" w:rsidR="009B7A8E" w:rsidRPr="004F1C16" w:rsidRDefault="009B7A8E" w:rsidP="005230D4">
          <w:pPr>
            <w:pStyle w:val="UKENstopka"/>
          </w:pPr>
          <w:r w:rsidRPr="004F1C16">
            <w:t>ul. Podchorążych 2</w:t>
          </w:r>
        </w:p>
        <w:p w14:paraId="2D96A7D3" w14:textId="77777777" w:rsidR="009B7A8E" w:rsidRPr="004F1C16" w:rsidRDefault="009B7A8E" w:rsidP="005230D4">
          <w:pPr>
            <w:pStyle w:val="UKENstopka"/>
          </w:pPr>
          <w:r w:rsidRPr="004F1C16">
            <w:t>30–084 Kraków</w:t>
          </w:r>
          <w:r w:rsidR="00377561">
            <w:br/>
          </w:r>
          <w:r w:rsidR="00377561" w:rsidRPr="00377561">
            <w:rPr>
              <w:color w:val="202A4B"/>
              <w:shd w:val="clear" w:color="auto" w:fill="FFFFFF"/>
            </w:rPr>
            <w:t>www.uken.krakow.pl</w:t>
          </w:r>
        </w:p>
        <w:p w14:paraId="07B113C3" w14:textId="77777777" w:rsidR="009B7A8E" w:rsidRPr="009C7374" w:rsidRDefault="009B7A8E" w:rsidP="005230D4">
          <w:pPr>
            <w:pStyle w:val="UKENstopka"/>
            <w:ind w:left="-49"/>
          </w:pPr>
        </w:p>
      </w:tc>
      <w:tc>
        <w:tcPr>
          <w:tcW w:w="1914" w:type="dxa"/>
        </w:tcPr>
        <w:p w14:paraId="2F4FC59B" w14:textId="77777777" w:rsidR="009B7A8E" w:rsidRPr="004F1C16" w:rsidRDefault="009B7A8E" w:rsidP="00461F6F">
          <w:pPr>
            <w:pStyle w:val="Podstawowyakapit"/>
            <w:spacing w:line="240" w:lineRule="auto"/>
            <w:rPr>
              <w:rFonts w:ascii="Manrope" w:hAnsi="Manrope" w:cs="PP Mori SemiBold"/>
              <w:b/>
              <w:bCs/>
              <w:color w:val="202A4C"/>
              <w:sz w:val="18"/>
              <w:szCs w:val="18"/>
            </w:rPr>
          </w:pPr>
        </w:p>
      </w:tc>
      <w:tc>
        <w:tcPr>
          <w:tcW w:w="2624" w:type="dxa"/>
        </w:tcPr>
        <w:p w14:paraId="225C93C4" w14:textId="77777777" w:rsidR="009B7A8E" w:rsidRPr="00377561" w:rsidRDefault="009B7A8E" w:rsidP="005230D4">
          <w:pPr>
            <w:pStyle w:val="UKENstopka"/>
            <w:ind w:left="6"/>
            <w:rPr>
              <w:color w:val="202A4B"/>
            </w:rPr>
          </w:pPr>
          <w:r w:rsidRPr="00377561">
            <w:rPr>
              <w:color w:val="202A4B"/>
            </w:rPr>
            <w:t>Kancelaria Uczelni</w:t>
          </w:r>
          <w:r w:rsidRPr="00377561">
            <w:rPr>
              <w:color w:val="202A4B"/>
            </w:rPr>
            <w:br/>
            <w:t>tel. 12 662 60 14</w:t>
          </w:r>
          <w:r w:rsidRPr="00377561">
            <w:rPr>
              <w:color w:val="202A4B"/>
            </w:rPr>
            <w:br/>
          </w:r>
          <w:r w:rsidR="00377561" w:rsidRPr="00377561">
            <w:rPr>
              <w:color w:val="202A4B"/>
            </w:rPr>
            <w:t>info@uken.krakow.pl</w:t>
          </w:r>
        </w:p>
      </w:tc>
    </w:tr>
  </w:tbl>
  <w:p w14:paraId="3C094F14" w14:textId="77777777" w:rsidR="000A4DD0" w:rsidRPr="00461F6F" w:rsidRDefault="000A4D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2C44D" w14:textId="77777777" w:rsidR="008510CC" w:rsidRDefault="008510CC" w:rsidP="00F868FB">
      <w:r>
        <w:separator/>
      </w:r>
    </w:p>
  </w:footnote>
  <w:footnote w:type="continuationSeparator" w:id="0">
    <w:p w14:paraId="5B0C6D63" w14:textId="77777777" w:rsidR="008510CC" w:rsidRDefault="008510CC" w:rsidP="00F868FB">
      <w:r>
        <w:continuationSeparator/>
      </w:r>
    </w:p>
  </w:footnote>
  <w:footnote w:id="1">
    <w:p w14:paraId="0858CE08" w14:textId="46A89BA0" w:rsidR="004A25AF" w:rsidRDefault="004A25AF" w:rsidP="004A25AF">
      <w:pPr>
        <w:pStyle w:val="Tekstprzypisudolnego"/>
      </w:pPr>
      <w:r>
        <w:rPr>
          <w:rStyle w:val="Odwoanieprzypisudolnego"/>
        </w:rPr>
        <w:footnoteRef/>
      </w:r>
      <w:r>
        <w:t xml:space="preserve"> Lista krajów partnerskich z podziałem na regiony i koperty budżetowe, patrz: </w:t>
      </w:r>
      <w:hyperlink r:id="rId1" w:history="1">
        <w:r w:rsidR="00384D13" w:rsidRPr="00EE450D">
          <w:rPr>
            <w:rStyle w:val="Hipercze"/>
          </w:rPr>
          <w:t>https://erasmusplus.org.pl/brepo/panel_repo_files/2024/01/31/kag5qc/2024-ka171-regiony-koperty-budzetowe-kraje.pdf</w:t>
        </w:r>
      </w:hyperlink>
      <w:r w:rsidR="00384D13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25F78" w14:textId="77777777" w:rsidR="00D4565B" w:rsidRDefault="009C7374" w:rsidP="004F1C16">
    <w:pPr>
      <w:pStyle w:val="Nagwek"/>
      <w:tabs>
        <w:tab w:val="clear" w:pos="4536"/>
        <w:tab w:val="clear" w:pos="9072"/>
        <w:tab w:val="left" w:pos="8400"/>
      </w:tabs>
    </w:pPr>
    <w:r>
      <w:rPr>
        <w:noProof/>
        <w:lang w:eastAsia="pl-PL"/>
      </w:rPr>
      <w:drawing>
        <wp:inline distT="0" distB="0" distL="0" distR="0" wp14:anchorId="650E9C85" wp14:editId="7C978D41">
          <wp:extent cx="1439948" cy="1203538"/>
          <wp:effectExtent l="0" t="0" r="0" b="3175"/>
          <wp:docPr id="76264590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2645906" name="Obraz 7626459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088" cy="1248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F55F40" w14:textId="77777777" w:rsidR="009C7374" w:rsidRDefault="004F1C16" w:rsidP="004F1C16">
    <w:pPr>
      <w:pStyle w:val="Nagwek"/>
      <w:tabs>
        <w:tab w:val="clear" w:pos="4536"/>
        <w:tab w:val="clear" w:pos="9072"/>
        <w:tab w:val="left" w:pos="84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886DF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B612938"/>
    <w:multiLevelType w:val="multilevel"/>
    <w:tmpl w:val="12DAB8D6"/>
    <w:lvl w:ilvl="0">
      <w:start w:val="1"/>
      <w:numFmt w:val="decimal"/>
      <w:lvlText w:val="%1."/>
      <w:lvlJc w:val="left"/>
      <w:pPr>
        <w:ind w:left="927" w:hanging="360"/>
      </w:pPr>
      <w:rPr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77623">
    <w:abstractNumId w:val="0"/>
  </w:num>
  <w:num w:numId="2" w16cid:durableId="379524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88"/>
    <w:rsid w:val="00012A80"/>
    <w:rsid w:val="00013E87"/>
    <w:rsid w:val="00054908"/>
    <w:rsid w:val="000A4DD0"/>
    <w:rsid w:val="00195516"/>
    <w:rsid w:val="001A3F3C"/>
    <w:rsid w:val="001D14BB"/>
    <w:rsid w:val="00213183"/>
    <w:rsid w:val="00254EDB"/>
    <w:rsid w:val="002678DB"/>
    <w:rsid w:val="002825E5"/>
    <w:rsid w:val="003234E5"/>
    <w:rsid w:val="00355644"/>
    <w:rsid w:val="00365E3D"/>
    <w:rsid w:val="00377561"/>
    <w:rsid w:val="00383C38"/>
    <w:rsid w:val="003849F9"/>
    <w:rsid w:val="00384D13"/>
    <w:rsid w:val="003A50AD"/>
    <w:rsid w:val="00400734"/>
    <w:rsid w:val="00401807"/>
    <w:rsid w:val="00421530"/>
    <w:rsid w:val="00461F6F"/>
    <w:rsid w:val="004A25AF"/>
    <w:rsid w:val="004F1C16"/>
    <w:rsid w:val="005230D4"/>
    <w:rsid w:val="00535359"/>
    <w:rsid w:val="00594C18"/>
    <w:rsid w:val="00603B3F"/>
    <w:rsid w:val="0063276E"/>
    <w:rsid w:val="007316FC"/>
    <w:rsid w:val="00740B03"/>
    <w:rsid w:val="007847A7"/>
    <w:rsid w:val="00785033"/>
    <w:rsid w:val="008510CC"/>
    <w:rsid w:val="00877559"/>
    <w:rsid w:val="008810A4"/>
    <w:rsid w:val="008B3788"/>
    <w:rsid w:val="009707CA"/>
    <w:rsid w:val="009B7A8E"/>
    <w:rsid w:val="009C7374"/>
    <w:rsid w:val="00AE67F6"/>
    <w:rsid w:val="00B67B3D"/>
    <w:rsid w:val="00C2208B"/>
    <w:rsid w:val="00C61888"/>
    <w:rsid w:val="00C91900"/>
    <w:rsid w:val="00CE030C"/>
    <w:rsid w:val="00CE28E0"/>
    <w:rsid w:val="00D23BB7"/>
    <w:rsid w:val="00D4565B"/>
    <w:rsid w:val="00D63A2D"/>
    <w:rsid w:val="00DC712E"/>
    <w:rsid w:val="00E52111"/>
    <w:rsid w:val="00E61D28"/>
    <w:rsid w:val="00E762A1"/>
    <w:rsid w:val="00EE2A7D"/>
    <w:rsid w:val="00F67485"/>
    <w:rsid w:val="00F868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7679DC"/>
  <w15:docId w15:val="{4A5A5E22-1E28-4481-97B9-A6492A84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316FC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rsid w:val="00E521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68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68FB"/>
    <w:rPr>
      <w:rFonts w:eastAsiaTheme="minorEastAsia"/>
    </w:rPr>
  </w:style>
  <w:style w:type="paragraph" w:styleId="Stopka">
    <w:name w:val="footer"/>
    <w:basedOn w:val="Normalny"/>
    <w:link w:val="StopkaZnak"/>
    <w:uiPriority w:val="99"/>
    <w:unhideWhenUsed/>
    <w:rsid w:val="00F868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68FB"/>
    <w:rPr>
      <w:rFonts w:eastAsiaTheme="minorEastAsia"/>
    </w:rPr>
  </w:style>
  <w:style w:type="table" w:styleId="Tabela-Siatka">
    <w:name w:val="Table Grid"/>
    <w:basedOn w:val="Standardowy"/>
    <w:uiPriority w:val="39"/>
    <w:rsid w:val="000A4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stawowyakapit">
    <w:name w:val="[Podstawowy akapit]"/>
    <w:basedOn w:val="Normalny"/>
    <w:uiPriority w:val="99"/>
    <w:rsid w:val="000A4DD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kern w:val="0"/>
    </w:rPr>
  </w:style>
  <w:style w:type="paragraph" w:customStyle="1" w:styleId="UKENTekstkomentarza">
    <w:name w:val="UKEN_Tekst komentarza"/>
    <w:basedOn w:val="Normalny"/>
    <w:qFormat/>
    <w:rsid w:val="00400734"/>
    <w:rPr>
      <w:rFonts w:ascii="Manrope" w:hAnsi="Manrope"/>
      <w:b/>
      <w:bCs/>
      <w:color w:val="202A4C"/>
      <w:sz w:val="18"/>
      <w:szCs w:val="18"/>
    </w:rPr>
  </w:style>
  <w:style w:type="paragraph" w:customStyle="1" w:styleId="UKENTekstblokowy1">
    <w:name w:val="UKEN_Tekst blokowy_1"/>
    <w:basedOn w:val="Normalny"/>
    <w:qFormat/>
    <w:rsid w:val="002678DB"/>
    <w:pPr>
      <w:jc w:val="both"/>
    </w:pPr>
    <w:rPr>
      <w:rFonts w:ascii="Manrope" w:hAnsi="Manrope"/>
      <w:sz w:val="18"/>
      <w:szCs w:val="18"/>
      <w:lang w:val="en-US"/>
    </w:rPr>
  </w:style>
  <w:style w:type="paragraph" w:customStyle="1" w:styleId="UKENNagwek1">
    <w:name w:val="UKEN_Nagłówek_1"/>
    <w:basedOn w:val="Normalny"/>
    <w:qFormat/>
    <w:rsid w:val="007316FC"/>
    <w:rPr>
      <w:rFonts w:ascii="Manrope" w:hAnsi="Manrope"/>
    </w:rPr>
  </w:style>
  <w:style w:type="character" w:customStyle="1" w:styleId="Nagwek1Znak">
    <w:name w:val="Nagłówek 1 Znak"/>
    <w:basedOn w:val="Domylnaczcionkaakapitu"/>
    <w:link w:val="Nagwek1"/>
    <w:uiPriority w:val="9"/>
    <w:rsid w:val="00E521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UKENstopka">
    <w:name w:val="UKEN_stopka"/>
    <w:basedOn w:val="Podstawowyakapit"/>
    <w:rsid w:val="00E52111"/>
    <w:pPr>
      <w:spacing w:line="240" w:lineRule="auto"/>
    </w:pPr>
    <w:rPr>
      <w:rFonts w:ascii="Manrope" w:hAnsi="Manrope" w:cs="PP Mori SemiBold"/>
      <w:b/>
      <w:bCs/>
      <w:color w:val="202A4C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56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565B"/>
    <w:rPr>
      <w:rFonts w:ascii="Tahoma" w:eastAsiaTheme="minorEastAsi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rsid w:val="007316FC"/>
    <w:rPr>
      <w:i/>
      <w:iCs/>
    </w:rPr>
  </w:style>
  <w:style w:type="paragraph" w:customStyle="1" w:styleId="UKENNaglwek2">
    <w:name w:val="UKEN_Naglówek_2"/>
    <w:basedOn w:val="UKENNagwek1"/>
    <w:rsid w:val="007316FC"/>
    <w:rPr>
      <w:rFonts w:ascii="Faustina bold" w:hAnsi="Faustina bold"/>
      <w:sz w:val="80"/>
    </w:rPr>
  </w:style>
  <w:style w:type="character" w:styleId="Hipercze">
    <w:name w:val="Hyperlink"/>
    <w:basedOn w:val="Domylnaczcionkaakapitu"/>
    <w:uiPriority w:val="99"/>
    <w:unhideWhenUsed/>
    <w:rsid w:val="0037756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7561"/>
    <w:rPr>
      <w:color w:val="605E5C"/>
      <w:shd w:val="clear" w:color="auto" w:fill="E1DFDD"/>
    </w:rPr>
  </w:style>
  <w:style w:type="paragraph" w:customStyle="1" w:styleId="UKENTekstblokowy2">
    <w:name w:val="UKEN_Tekst blokowy_2"/>
    <w:basedOn w:val="Normalny"/>
    <w:autoRedefine/>
    <w:qFormat/>
    <w:rsid w:val="002678DB"/>
    <w:pPr>
      <w:jc w:val="both"/>
    </w:pPr>
    <w:rPr>
      <w:rFonts w:ascii="Faustina" w:hAnsi="Faustina"/>
      <w:sz w:val="20"/>
      <w:szCs w:val="20"/>
      <w:lang w:val="en-US"/>
    </w:rPr>
  </w:style>
  <w:style w:type="paragraph" w:styleId="Akapitzlist">
    <w:name w:val="List Paragraph"/>
    <w:basedOn w:val="Normalny"/>
    <w:rsid w:val="004A25AF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kern w:val="0"/>
      <w:sz w:val="22"/>
      <w:szCs w:val="22"/>
    </w:rPr>
  </w:style>
  <w:style w:type="paragraph" w:styleId="Bezodstpw">
    <w:name w:val="No Spacing"/>
    <w:rsid w:val="004A25AF"/>
    <w:pPr>
      <w:suppressAutoHyphens/>
      <w:autoSpaceDN w:val="0"/>
      <w:textAlignment w:val="baseline"/>
    </w:pPr>
    <w:rPr>
      <w:rFonts w:ascii="Calibri" w:eastAsia="Calibri" w:hAnsi="Calibri" w:cs="Times New Roman"/>
      <w:kern w:val="0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4A25AF"/>
    <w:pPr>
      <w:suppressAutoHyphens/>
      <w:autoSpaceDN w:val="0"/>
      <w:textAlignment w:val="baseline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A25AF"/>
    <w:rPr>
      <w:rFonts w:ascii="Calibri" w:eastAsia="Calibri" w:hAnsi="Calibri" w:cs="Times New Roman"/>
      <w:kern w:val="0"/>
      <w:sz w:val="20"/>
      <w:szCs w:val="20"/>
    </w:rPr>
  </w:style>
  <w:style w:type="character" w:styleId="Odwoanieprzypisudolnego">
    <w:name w:val="footnote reference"/>
    <w:basedOn w:val="Domylnaczcionkaakapitu"/>
    <w:rsid w:val="004A25AF"/>
    <w:rPr>
      <w:position w:val="0"/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384D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rasmusplus.org.pl/brepo/panel_repo_files/2024/01/31/kag5qc/2024-ka171-regiony-koperty-budzetowe-kraje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006873\Desktop\UKEN_papier-frimowy_szablon_Manrope.dotx" TargetMode="External"/></Relationships>
</file>

<file path=word/theme/theme1.xml><?xml version="1.0" encoding="utf-8"?>
<a:theme xmlns:a="http://schemas.openxmlformats.org/drawingml/2006/main" name="UKEN_motyw_2024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UKEN_fonty">
      <a:majorFont>
        <a:latin typeface="Faustina"/>
        <a:ea typeface=""/>
        <a:cs typeface=""/>
      </a:majorFont>
      <a:minorFont>
        <a:latin typeface="Manrope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is xmlns="52aa7c9f-9ad8-42cf-9382-cd3e1726749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FD00D356437F43927CD05AE17915B9" ma:contentTypeVersion="14" ma:contentTypeDescription="Utwórz nowy dokument." ma:contentTypeScope="" ma:versionID="0c293aced6ba0c31243e6fd568bbd2f1">
  <xsd:schema xmlns:xsd="http://www.w3.org/2001/XMLSchema" xmlns:xs="http://www.w3.org/2001/XMLSchema" xmlns:p="http://schemas.microsoft.com/office/2006/metadata/properties" xmlns:ns2="52aa7c9f-9ad8-42cf-9382-cd3e17267492" targetNamespace="http://schemas.microsoft.com/office/2006/metadata/properties" ma:root="true" ma:fieldsID="d08243a883d10393d9977a209dcfba74" ns2:_="">
    <xsd:import namespace="52aa7c9f-9ad8-42cf-9382-cd3e17267492"/>
    <xsd:element name="properties">
      <xsd:complexType>
        <xsd:sequence>
          <xsd:element name="documentManagement">
            <xsd:complexType>
              <xsd:all>
                <xsd:element ref="ns2:Opi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a7c9f-9ad8-42cf-9382-cd3e17267492" elementFormDefault="qualified">
    <xsd:import namespace="http://schemas.microsoft.com/office/2006/documentManagement/types"/>
    <xsd:import namespace="http://schemas.microsoft.com/office/infopath/2007/PartnerControls"/>
    <xsd:element name="Opis" ma:index="4" nillable="true" ma:displayName="Opis" ma:internalName="Opis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Typ zawartości"/>
        <xsd:element ref="dc:title" minOccurs="0" maxOccurs="1" ma:index="3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E2B76C-A422-46BF-A7A9-428728D64D57}">
  <ds:schemaRefs>
    <ds:schemaRef ds:uri="http://schemas.microsoft.com/office/2006/metadata/properties"/>
    <ds:schemaRef ds:uri="http://schemas.microsoft.com/office/infopath/2007/PartnerControls"/>
    <ds:schemaRef ds:uri="52aa7c9f-9ad8-42cf-9382-cd3e17267492"/>
  </ds:schemaRefs>
</ds:datastoreItem>
</file>

<file path=customXml/itemProps2.xml><?xml version="1.0" encoding="utf-8"?>
<ds:datastoreItem xmlns:ds="http://schemas.openxmlformats.org/officeDocument/2006/customXml" ds:itemID="{E175CF35-D846-4B6E-95DA-BF3B5E6DB4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aa7c9f-9ad8-42cf-9382-cd3e172674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9AC626-3156-4CA3-8FA3-E4FE59885A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UKEN_papier-frimowy_szablon_Manrope</Template>
  <TotalTime>20</TotalTime>
  <Pages>4</Pages>
  <Words>302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Czyżowska</dc:creator>
  <cp:lastModifiedBy>Magdalena Pietrucha</cp:lastModifiedBy>
  <cp:revision>9</cp:revision>
  <cp:lastPrinted>2023-12-17T11:24:00Z</cp:lastPrinted>
  <dcterms:created xsi:type="dcterms:W3CDTF">2024-11-05T10:00:00Z</dcterms:created>
  <dcterms:modified xsi:type="dcterms:W3CDTF">2026-10-29T14:01:00Z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0x010100D6FD00D356437F43927CD05AE17915B9</vt:lpwstr>
  </property>
  <property fmtid="{D5CDD505-2E9C-101B-9397-08002B2CF9AE}" pid="3" name="GrammarlyDocumentId">
    <vt:lpwstr>650530bd84c04fdf16bb648f926cbe49fad49a162d604f368ace49cfd0160e2b</vt:lpwstr>
  </property>
</Properties>
</file>